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DE38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PO_contentAll"/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2：</w:t>
      </w:r>
    </w:p>
    <w:p w14:paraId="4B2D0F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 w14:paraId="4EA41A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河南省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应急备用电源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退出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名单</w:t>
      </w:r>
    </w:p>
    <w:bookmarkEnd w:id="1"/>
    <w:p w14:paraId="700551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</w:pPr>
    </w:p>
    <w:tbl>
      <w:tblPr>
        <w:tblStyle w:val="11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3876"/>
        <w:gridCol w:w="1005"/>
        <w:gridCol w:w="1728"/>
        <w:gridCol w:w="1392"/>
      </w:tblGrid>
      <w:tr w14:paraId="64BA9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DA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5C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应急备用电源</w:t>
            </w:r>
            <w:r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36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机组</w:t>
            </w:r>
          </w:p>
          <w:p w14:paraId="71D00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编号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F4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机组容量</w:t>
            </w:r>
          </w:p>
          <w:p w14:paraId="66E1B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（万千瓦）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A7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评审结果</w:t>
            </w:r>
          </w:p>
        </w:tc>
      </w:tr>
      <w:tr w14:paraId="1B3B4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46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84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合  计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98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61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DB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08D10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exac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92F5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8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5B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河南能信热电有限公司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AD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5D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BF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具备退出条件</w:t>
            </w:r>
          </w:p>
        </w:tc>
      </w:tr>
      <w:tr w14:paraId="498DA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86D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8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77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河南能信热电有限公司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21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BB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20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具备退出条件</w:t>
            </w:r>
          </w:p>
        </w:tc>
      </w:tr>
    </w:tbl>
    <w:p w14:paraId="3DC52A56">
      <w:pPr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33E7A7B0">
      <w:pPr>
        <w:pStyle w:val="2"/>
        <w:rPr>
          <w:rFonts w:hint="eastAsia"/>
          <w:lang w:val="en-US" w:eastAsia="zh-CN"/>
        </w:rPr>
      </w:pPr>
    </w:p>
    <w:p w14:paraId="7178642E">
      <w:pPr>
        <w:rPr>
          <w:rFonts w:hint="eastAsia" w:ascii="仿宋_GB2312" w:eastAsia="仿宋_GB2312"/>
          <w:sz w:val="32"/>
          <w:szCs w:val="32"/>
        </w:rPr>
      </w:pPr>
    </w:p>
    <w:p w14:paraId="3A538AF6">
      <w:pPr>
        <w:rPr>
          <w:rFonts w:hint="eastAsia" w:ascii="仿宋_GB2312" w:eastAsia="仿宋_GB2312"/>
          <w:sz w:val="32"/>
          <w:szCs w:val="32"/>
        </w:rPr>
      </w:pPr>
    </w:p>
    <w:p w14:paraId="53E13B14">
      <w:pPr>
        <w:spacing w:after="0" w:line="24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272B147A">
      <w:pPr>
        <w:pStyle w:val="2"/>
        <w:rPr>
          <w:rFonts w:hint="default"/>
          <w:lang w:val="en-US" w:eastAsia="zh-CN"/>
        </w:rPr>
      </w:pPr>
    </w:p>
    <w:p w14:paraId="35471873">
      <w:pPr>
        <w:ind w:firstLine="640" w:firstLineChars="200"/>
        <w:rPr>
          <w:kern w:val="32"/>
          <w:sz w:val="32"/>
          <w:szCs w:val="20"/>
        </w:rPr>
      </w:pPr>
    </w:p>
    <w:p w14:paraId="7EE3A4FC">
      <w:pPr>
        <w:rPr>
          <w:rFonts w:hint="eastAsia"/>
          <w:kern w:val="32"/>
          <w:sz w:val="32"/>
          <w:szCs w:val="20"/>
        </w:rPr>
      </w:pPr>
    </w:p>
    <w:p w14:paraId="36A13938">
      <w:pPr>
        <w:spacing w:line="596" w:lineRule="exact"/>
        <w:textAlignment w:val="top"/>
        <w:rPr>
          <w:rFonts w:hint="eastAsia" w:ascii="仿宋_GB2312"/>
          <w:sz w:val="32"/>
          <w:szCs w:val="32"/>
        </w:rPr>
      </w:pPr>
    </w:p>
    <w:bookmarkEnd w:id="0"/>
    <w:p w14:paraId="64F385FE">
      <w:pPr>
        <w:rPr>
          <w:rFonts w:hint="eastAsia" w:ascii="文星仿宋" w:hAnsi="文星仿宋" w:eastAsia="文星仿宋"/>
          <w:kern w:val="32"/>
          <w:sz w:val="32"/>
          <w:szCs w:val="20"/>
        </w:rPr>
      </w:pPr>
      <w:r>
        <w:rPr>
          <w:lang/>
        </w:rPr>
        <mc:AlternateContent>
          <mc:Choice Requires="wps">
            <w:drawing>
              <wp:anchor distT="0" distB="0" distL="114300" distR="114300" simplePos="0" relativeHeight="251661312" behindDoc="0" locked="1" layoutInCell="1" hidden="1" allowOverlap="1">
                <wp:simplePos x="0" y="0"/>
                <wp:positionH relativeFrom="column">
                  <wp:posOffset>237490</wp:posOffset>
                </wp:positionH>
                <wp:positionV relativeFrom="page">
                  <wp:posOffset>9072880</wp:posOffset>
                </wp:positionV>
                <wp:extent cx="3000375" cy="360045"/>
                <wp:effectExtent l="0" t="0" r="0" b="0"/>
                <wp:wrapTopAndBottom/>
                <wp:docPr id="3" name="文本框 3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727A0F5">
                            <w:pPr>
                              <w:pStyle w:val="8"/>
                              <w:rPr>
                                <w:rFonts w:ascii="方正仿宋简体" w:eastAsia="方正仿宋简体"/>
                                <w:sz w:val="31"/>
                                <w:szCs w:val="3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7pt;margin-top:714.4pt;height:28.35pt;width:236.25pt;mso-position-vertical-relative:page;mso-wrap-distance-bottom:0pt;mso-wrap-distance-top:0pt;visibility:hidden;z-index:251661312;mso-width-relative:page;mso-height-relative:page;" filled="f" stroked="f" coordsize="21600,21600" o:gfxdata="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SSn+f9cAAAAMAQAADwAA&#10;AAAAAAABACAAAAAiAAAAZHJzL2Rvd25yZXYueG1sUEsBAhQAFAAAAAgAh07iQHS6O4EXAgAAHgQA&#10;AA4AAAAAAAAAAQAgAAAAJgEAAGRycy9lMm9Eb2MueG1sUEsFBgAAAAAGAAYAWQEAAK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4727A0F5">
                      <w:pPr>
                        <w:pStyle w:val="8"/>
                        <w:rPr>
                          <w:rFonts w:ascii="方正仿宋简体" w:eastAsia="方正仿宋简体"/>
                          <w:sz w:val="31"/>
                          <w:szCs w:val="31"/>
                        </w:rPr>
                      </w:pPr>
                    </w:p>
                  </w:txbxContent>
                </v:textbox>
                <w10:wrap type="topAndBottom"/>
                <w10:anchorlock/>
              </v:shape>
            </w:pict>
          </mc:Fallback>
        </mc:AlternateContent>
      </w:r>
      <w:r>
        <w:rPr>
          <w:lang/>
        </w:rPr>
        <mc:AlternateContent>
          <mc:Choice Requires="wps">
            <w:drawing>
              <wp:anchor distT="0" distB="0" distL="114300" distR="114300" simplePos="0" relativeHeight="251660288" behindDoc="0" locked="1" layoutInCell="1" hidden="1" allowOverlap="1">
                <wp:simplePos x="0" y="0"/>
                <wp:positionH relativeFrom="column">
                  <wp:posOffset>3236595</wp:posOffset>
                </wp:positionH>
                <wp:positionV relativeFrom="page">
                  <wp:posOffset>9072880</wp:posOffset>
                </wp:positionV>
                <wp:extent cx="2333625" cy="360045"/>
                <wp:effectExtent l="0" t="0" r="0" b="0"/>
                <wp:wrapTopAndBottom/>
                <wp:docPr id="2" name="文本框 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F9BB7C5">
                            <w:pPr>
                              <w:wordWrap w:val="0"/>
                              <w:jc w:val="right"/>
                              <w:rPr>
                                <w:rFonts w:ascii="方正仿宋简体" w:eastAsia="方正仿宋简体"/>
                                <w:szCs w:val="31"/>
                              </w:rPr>
                            </w:pPr>
                            <w:r>
                              <w:rPr>
                                <w:rFonts w:hint="eastAsia" w:ascii="方正仿宋简体" w:eastAsia="方正仿宋简体"/>
                                <w:szCs w:val="31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方正仿宋简体" w:eastAsia="方正仿宋简体"/>
                                <w:szCs w:val="31"/>
                              </w:rPr>
                              <w:instrText xml:space="preserve"> MERGEFIELD 签发时间 </w:instrText>
                            </w:r>
                            <w:r>
                              <w:rPr>
                                <w:rFonts w:hint="eastAsia" w:ascii="方正仿宋简体" w:eastAsia="方正仿宋简体"/>
                                <w:szCs w:val="31"/>
                              </w:rPr>
                              <w:fldChar w:fldCharType="separate"/>
                            </w:r>
                            <w:r>
                              <w:rPr>
                                <w:rFonts w:ascii="方正仿宋简体" w:eastAsia="方正仿宋简体"/>
                                <w:szCs w:val="31"/>
                                <w:lang/>
                              </w:rPr>
                              <w:t>«</w:t>
                            </w:r>
                            <w:r>
                              <w:rPr>
                                <w:rFonts w:hint="eastAsia" w:ascii="方正仿宋简体" w:eastAsia="方正仿宋简体"/>
                                <w:szCs w:val="31"/>
                                <w:lang/>
                              </w:rPr>
                              <w:t>签发时间</w:t>
                            </w:r>
                            <w:r>
                              <w:rPr>
                                <w:rFonts w:ascii="方正仿宋简体" w:eastAsia="方正仿宋简体"/>
                                <w:szCs w:val="31"/>
                                <w:lang/>
                              </w:rPr>
                              <w:t>»</w:t>
                            </w:r>
                            <w:r>
                              <w:rPr>
                                <w:rFonts w:hint="eastAsia" w:ascii="方正仿宋简体" w:eastAsia="方正仿宋简体"/>
                                <w:szCs w:val="31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方正仿宋简体" w:eastAsia="方正仿宋简体"/>
                                <w:szCs w:val="31"/>
                              </w:rPr>
                              <w:t xml:space="preserve">翻印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4.85pt;margin-top:714.4pt;height:28.35pt;width:183.75pt;mso-position-vertical-relative:page;mso-wrap-distance-bottom:0pt;mso-wrap-distance-top:0pt;visibility:hidden;z-index:251660288;mso-width-relative:page;mso-height-relative:page;" filled="f" stroked="f" coordsize="21600,21600" o:gfxdata="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/o3982QAAAA0BAAAP&#10;AAAAAAAAAAEAIAAAACIAAABkcnMvZG93bnJldi54bWxQSwECFAAUAAAACACHTuJAYXFtGRcCAAAe&#10;BAAADgAAAAAAAAABACAAAAAoAQAAZHJzL2Uyb0RvYy54bWxQSwUGAAAAAAYABgBZAQAAs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4F9BB7C5">
                      <w:pPr>
                        <w:wordWrap w:val="0"/>
                        <w:jc w:val="right"/>
                        <w:rPr>
                          <w:rFonts w:ascii="方正仿宋简体" w:eastAsia="方正仿宋简体"/>
                          <w:szCs w:val="31"/>
                        </w:rPr>
                      </w:pPr>
                      <w:r>
                        <w:rPr>
                          <w:rFonts w:hint="eastAsia" w:ascii="方正仿宋简体" w:eastAsia="方正仿宋简体"/>
                          <w:szCs w:val="31"/>
                        </w:rPr>
                        <w:fldChar w:fldCharType="begin"/>
                      </w:r>
                      <w:r>
                        <w:rPr>
                          <w:rFonts w:hint="eastAsia" w:ascii="方正仿宋简体" w:eastAsia="方正仿宋简体"/>
                          <w:szCs w:val="31"/>
                        </w:rPr>
                        <w:instrText xml:space="preserve"> MERGEFIELD 签发时间 </w:instrText>
                      </w:r>
                      <w:r>
                        <w:rPr>
                          <w:rFonts w:hint="eastAsia" w:ascii="方正仿宋简体" w:eastAsia="方正仿宋简体"/>
                          <w:szCs w:val="31"/>
                        </w:rPr>
                        <w:fldChar w:fldCharType="separate"/>
                      </w:r>
                      <w:r>
                        <w:rPr>
                          <w:rFonts w:ascii="方正仿宋简体" w:eastAsia="方正仿宋简体"/>
                          <w:szCs w:val="31"/>
                          <w:lang/>
                        </w:rPr>
                        <w:t>«</w:t>
                      </w:r>
                      <w:r>
                        <w:rPr>
                          <w:rFonts w:hint="eastAsia" w:ascii="方正仿宋简体" w:eastAsia="方正仿宋简体"/>
                          <w:szCs w:val="31"/>
                          <w:lang/>
                        </w:rPr>
                        <w:t>签发时间</w:t>
                      </w:r>
                      <w:r>
                        <w:rPr>
                          <w:rFonts w:ascii="方正仿宋简体" w:eastAsia="方正仿宋简体"/>
                          <w:szCs w:val="31"/>
                          <w:lang/>
                        </w:rPr>
                        <w:t>»</w:t>
                      </w:r>
                      <w:r>
                        <w:rPr>
                          <w:rFonts w:hint="eastAsia" w:ascii="方正仿宋简体" w:eastAsia="方正仿宋简体"/>
                          <w:szCs w:val="31"/>
                        </w:rPr>
                        <w:fldChar w:fldCharType="end"/>
                      </w:r>
                      <w:r>
                        <w:rPr>
                          <w:rFonts w:hint="eastAsia" w:ascii="方正仿宋简体" w:eastAsia="方正仿宋简体"/>
                          <w:szCs w:val="31"/>
                        </w:rPr>
                        <w:t xml:space="preserve">翻印  </w:t>
                      </w:r>
                    </w:p>
                  </w:txbxContent>
                </v:textbox>
                <w10:wrap type="topAndBottom"/>
                <w10:anchorlock/>
              </v:shape>
            </w:pict>
          </mc:Fallback>
        </mc:AlternateContent>
      </w:r>
      <w:r>
        <w:rPr>
          <w:lang/>
        </w:rPr>
        <mc:AlternateContent>
          <mc:Choice Requires="wps">
            <w:drawing>
              <wp:anchor distT="0" distB="0" distL="114300" distR="114300" simplePos="0" relativeHeight="251659264" behindDoc="0" locked="1" layoutInCell="1" hidden="1" allowOverlap="1">
                <wp:simplePos x="0" y="0"/>
                <wp:positionH relativeFrom="margin">
                  <wp:posOffset>-14605</wp:posOffset>
                </wp:positionH>
                <wp:positionV relativeFrom="page">
                  <wp:posOffset>9447530</wp:posOffset>
                </wp:positionV>
                <wp:extent cx="5579745" cy="0"/>
                <wp:effectExtent l="0" t="0" r="0" b="0"/>
                <wp:wrapTopAndBottom/>
                <wp:docPr id="1" name="直接连接符 1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15pt;margin-top:743.9pt;height:0pt;width:439.35pt;mso-position-horizontal-relative:margin;mso-position-vertical-relative:page;mso-wrap-distance-bottom:0pt;mso-wrap-distance-top:0pt;visibility:hidden;z-index:251659264;mso-width-relative:page;mso-height-relative:page;" filled="f" stroked="t" coordsize="21600,21600" o:gfxdata="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pUl6HXAAAADAEAAA8AAAAAAAAAAQAgAAAAIgAAAGRycy9kb3ducmV2LnhtbFBLAQIUABQAAAAI&#10;AIdO4kDRkxFe7gEAAMQDAAAOAAAAAAAAAAEAIAAAACYBAABkcnMvZTJvRG9jLnhtbFBLBQYAAAAA&#10;BgAGAFkBAACGBQAAAAA=&#10;">
                <v:fill on="f" focussize="0,0"/>
                <v:stroke weight="1pt" color="#000000" joinstyle="round"/>
                <v:imagedata o:title=""/>
                <o:lock v:ext="edit" aspectratio="f"/>
                <w10:wrap type="topAndBottom"/>
                <w10:anchorlock/>
              </v:line>
            </w:pict>
          </mc:Fallback>
        </mc:AlternateContent>
      </w:r>
    </w:p>
    <w:sectPr>
      <w:footerReference r:id="rId6" w:type="first"/>
      <w:headerReference r:id="rId3" w:type="default"/>
      <w:footerReference r:id="rId4" w:type="default"/>
      <w:footerReference r:id="rId5" w:type="even"/>
      <w:pgSz w:w="11906" w:h="16838"/>
      <w:pgMar w:top="2041" w:right="1588" w:bottom="1758" w:left="1588" w:header="851" w:footer="1474" w:gutter="0"/>
      <w:cols w:space="720" w:num="1"/>
      <w:docGrid w:type="lines" w:linePitch="590" w:charSpace="3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1" w:usb1="080E0000" w:usb2="00000010" w:usb3="00000000" w:csb0="00040000" w:csb1="00000000"/>
  </w:font>
  <w:font w:name="文星仿宋">
    <w:altName w:val="仿宋"/>
    <w:panose1 w:val="0201060900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616AA">
    <w:pPr>
      <w:pStyle w:val="9"/>
      <w:snapToGrid/>
      <w:ind w:right="357" w:firstLine="357"/>
      <w:jc w:val="right"/>
    </w:pPr>
    <w:r>
      <w:rPr>
        <w:rStyle w:val="13"/>
        <w:rFonts w:hint="eastAsia" w:ascii="宋体" w:hAnsi="宋体"/>
        <w:sz w:val="28"/>
        <w:szCs w:val="28"/>
      </w:rPr>
      <w:t xml:space="preserve">— </w:t>
    </w:r>
    <w:r>
      <w:rPr>
        <w:rFonts w:hint="eastAsia" w:ascii="宋体" w:hAnsi="宋体"/>
        <w:sz w:val="28"/>
        <w:szCs w:val="28"/>
      </w:rPr>
      <w:fldChar w:fldCharType="begin"/>
    </w:r>
    <w:r>
      <w:rPr>
        <w:rStyle w:val="13"/>
        <w:rFonts w:hint="eastAsia" w:ascii="宋体" w:hAnsi="宋体"/>
        <w:sz w:val="28"/>
        <w:szCs w:val="28"/>
      </w:rPr>
      <w:instrText xml:space="preserve">PAGE  </w:instrText>
    </w:r>
    <w:r>
      <w:rPr>
        <w:rFonts w:hint="eastAsia" w:ascii="宋体" w:hAnsi="宋体"/>
        <w:sz w:val="28"/>
        <w:szCs w:val="28"/>
      </w:rPr>
      <w:fldChar w:fldCharType="separate"/>
    </w:r>
    <w:r>
      <w:rPr>
        <w:rStyle w:val="13"/>
        <w:rFonts w:ascii="宋体" w:hAnsi="宋体"/>
        <w:sz w:val="28"/>
        <w:szCs w:val="28"/>
        <w:lang/>
      </w:rPr>
      <w:t>1</w:t>
    </w:r>
    <w:r>
      <w:rPr>
        <w:rFonts w:hint="eastAsia" w:ascii="宋体" w:hAnsi="宋体"/>
        <w:sz w:val="28"/>
        <w:szCs w:val="28"/>
      </w:rPr>
      <w:fldChar w:fldCharType="end"/>
    </w:r>
    <w:r>
      <w:rPr>
        <w:rStyle w:val="13"/>
        <w:rFonts w:hint="eastAsia" w:ascii="宋体" w:hAnsi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DE7DC4">
    <w:pPr>
      <w:pStyle w:val="9"/>
      <w:ind w:right="360" w:firstLine="140" w:firstLineChars="50"/>
    </w:pPr>
    <w:r>
      <w:rPr>
        <w:rStyle w:val="13"/>
        <w:rFonts w:hint="eastAsia" w:ascii="宋体" w:hAnsi="宋体"/>
        <w:sz w:val="28"/>
        <w:szCs w:val="28"/>
      </w:rPr>
      <w:t>—</w:t>
    </w:r>
    <w:r>
      <w:rPr>
        <w:rStyle w:val="13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Style w:val="13"/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3"/>
        <w:rFonts w:ascii="宋体" w:hAnsi="宋体"/>
        <w:sz w:val="28"/>
        <w:szCs w:val="28"/>
        <w:lang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Style w:val="13"/>
        <w:sz w:val="28"/>
        <w:szCs w:val="28"/>
      </w:rPr>
      <w:t xml:space="preserve"> </w:t>
    </w:r>
    <w:r>
      <w:rPr>
        <w:rStyle w:val="13"/>
        <w:rFonts w:hint="eastAsia" w:ascii="宋体" w:hAnsi="宋体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168076">
    <w:pPr>
      <w:pStyle w:val="9"/>
      <w:framePr w:wrap="around" w:vAnchor="text" w:hAnchor="margin" w:xAlign="outside" w:y="1"/>
      <w:ind w:left="310" w:leftChars="100" w:right="310" w:rightChars="100"/>
      <w:rPr>
        <w:rStyle w:val="13"/>
      </w:rPr>
    </w:pPr>
    <w:r>
      <w:rPr>
        <w:rStyle w:val="13"/>
        <w:rFonts w:hint="eastAsia" w:ascii="宋体" w:hAnsi="宋体"/>
        <w:sz w:val="28"/>
        <w:szCs w:val="28"/>
      </w:rPr>
      <w:t>—</w:t>
    </w:r>
    <w:r>
      <w:rPr>
        <w:rStyle w:val="13"/>
      </w:rPr>
      <w:t xml:space="preserve"> </w:t>
    </w:r>
    <w:r>
      <w:rPr>
        <w:rStyle w:val="13"/>
        <w:rFonts w:ascii="宋体" w:hAnsi="宋体"/>
        <w:sz w:val="28"/>
        <w:szCs w:val="28"/>
      </w:rPr>
      <w:t>1</w:t>
    </w:r>
    <w:r>
      <w:rPr>
        <w:rStyle w:val="13"/>
        <w:sz w:val="28"/>
        <w:szCs w:val="28"/>
      </w:rPr>
      <w:t xml:space="preserve"> </w:t>
    </w:r>
    <w:r>
      <w:rPr>
        <w:rStyle w:val="13"/>
        <w:rFonts w:hint="eastAsia" w:ascii="宋体" w:hAnsi="宋体"/>
        <w:sz w:val="28"/>
        <w:szCs w:val="28"/>
      </w:rPr>
      <w:t>—</w:t>
    </w:r>
  </w:p>
  <w:p w14:paraId="18AE94CE">
    <w:pPr>
      <w:pStyle w:val="9"/>
    </w:pPr>
    <w:r>
      <w:rPr>
        <w:rFonts w:hint="eastAsia"/>
      </w:rPr>
      <w:t xml:space="preserve"> </w:t>
    </w:r>
    <w:r>
      <w:rPr>
        <w:lang/>
      </w:rPr>
      <mc:AlternateContent>
        <mc:Choice Requires="wps">
          <w:drawing>
            <wp:anchor distT="0" distB="0" distL="114300" distR="114300" simplePos="0" relativeHeight="251659264" behindDoc="0" locked="1" layoutInCell="1" hidden="1" allowOverlap="0">
              <wp:simplePos x="0" y="0"/>
              <wp:positionH relativeFrom="column">
                <wp:posOffset>-297180</wp:posOffset>
              </wp:positionH>
              <wp:positionV relativeFrom="page">
                <wp:posOffset>9796780</wp:posOffset>
              </wp:positionV>
              <wp:extent cx="6149340" cy="1270"/>
              <wp:effectExtent l="0" t="0" r="0" b="0"/>
              <wp:wrapNone/>
              <wp:docPr id="15" name="直接连接符 15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6149340" cy="127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FF0000"/>
                        </a:solidFill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23.4pt;margin-top:771.4pt;height:0.1pt;width:484.2pt;mso-position-vertical-relative:page;visibility:hidden;z-index:251659264;mso-width-relative:page;mso-height-relative:page;" filled="f" stroked="t" coordsize="21600,21600" o:allowoverlap="f" o:gfxdata="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C1+DQ3AAAAA0BAAAPAAAAAAAAAAEA&#10;IAAAACIAAABkcnMvZG93bnJldi54bWxQSwECFAAUAAAACACHTuJAqUfOEgsCAADtAwAADgAAAAAA&#10;AAABACAAAAArAQAAZHJzL2Uyb0RvYy54bWxQSwUGAAAAAAYABgBZAQAAqAUAAAAA&#10;">
              <v:fill on="f" focussize="0,0"/>
              <v:stroke weight="4.5pt" color="#FF0000" linestyle="thinThick" joinstyle="round"/>
              <v:imagedata o:title=""/>
              <o:lock v:ext="edit" aspectratio="t"/>
              <w10:anchorlock/>
            </v:lin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312F4"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265054"/>
    <w:rsid w:val="00021396"/>
    <w:rsid w:val="00045B79"/>
    <w:rsid w:val="00070959"/>
    <w:rsid w:val="00095273"/>
    <w:rsid w:val="000D79C2"/>
    <w:rsid w:val="00115AAF"/>
    <w:rsid w:val="00152711"/>
    <w:rsid w:val="00170AA6"/>
    <w:rsid w:val="00192A11"/>
    <w:rsid w:val="001B5B97"/>
    <w:rsid w:val="001F2502"/>
    <w:rsid w:val="0020430F"/>
    <w:rsid w:val="00243BE2"/>
    <w:rsid w:val="002A1335"/>
    <w:rsid w:val="002B7555"/>
    <w:rsid w:val="0031660B"/>
    <w:rsid w:val="00383A92"/>
    <w:rsid w:val="003C1778"/>
    <w:rsid w:val="003C5DD4"/>
    <w:rsid w:val="003D3F3A"/>
    <w:rsid w:val="003E6C05"/>
    <w:rsid w:val="003F713C"/>
    <w:rsid w:val="00415710"/>
    <w:rsid w:val="004329BB"/>
    <w:rsid w:val="00450F24"/>
    <w:rsid w:val="00464077"/>
    <w:rsid w:val="00586BF1"/>
    <w:rsid w:val="005955F2"/>
    <w:rsid w:val="005A5DA0"/>
    <w:rsid w:val="005B2170"/>
    <w:rsid w:val="005D5E8A"/>
    <w:rsid w:val="005D7034"/>
    <w:rsid w:val="00624729"/>
    <w:rsid w:val="00632B51"/>
    <w:rsid w:val="00671A55"/>
    <w:rsid w:val="006A6BDB"/>
    <w:rsid w:val="006C506A"/>
    <w:rsid w:val="00762EF0"/>
    <w:rsid w:val="00800FA2"/>
    <w:rsid w:val="00806FE8"/>
    <w:rsid w:val="00957A5F"/>
    <w:rsid w:val="00957E3F"/>
    <w:rsid w:val="00972390"/>
    <w:rsid w:val="009764D0"/>
    <w:rsid w:val="009A287A"/>
    <w:rsid w:val="009B696A"/>
    <w:rsid w:val="009C1F82"/>
    <w:rsid w:val="009D39E2"/>
    <w:rsid w:val="009D4D6A"/>
    <w:rsid w:val="00A13F61"/>
    <w:rsid w:val="00A41144"/>
    <w:rsid w:val="00AE0CA6"/>
    <w:rsid w:val="00AF3C3F"/>
    <w:rsid w:val="00B136E8"/>
    <w:rsid w:val="00B429D1"/>
    <w:rsid w:val="00B5225F"/>
    <w:rsid w:val="00B77835"/>
    <w:rsid w:val="00B906AD"/>
    <w:rsid w:val="00B977C9"/>
    <w:rsid w:val="00BF5E3E"/>
    <w:rsid w:val="00C06BDB"/>
    <w:rsid w:val="00C31CC1"/>
    <w:rsid w:val="00C4503A"/>
    <w:rsid w:val="00C67422"/>
    <w:rsid w:val="00CA5732"/>
    <w:rsid w:val="00CE3FE6"/>
    <w:rsid w:val="00CF23FC"/>
    <w:rsid w:val="00D4121F"/>
    <w:rsid w:val="00DD13F6"/>
    <w:rsid w:val="00DF31E9"/>
    <w:rsid w:val="00E87AC0"/>
    <w:rsid w:val="00EA3C03"/>
    <w:rsid w:val="00EC176C"/>
    <w:rsid w:val="00EC1BEF"/>
    <w:rsid w:val="00EE1EF4"/>
    <w:rsid w:val="00EE66F2"/>
    <w:rsid w:val="00EF615B"/>
    <w:rsid w:val="00F12F3E"/>
    <w:rsid w:val="00F90610"/>
    <w:rsid w:val="00F95428"/>
    <w:rsid w:val="00F96499"/>
    <w:rsid w:val="00FC08D6"/>
    <w:rsid w:val="0BE9B039"/>
    <w:rsid w:val="1283614B"/>
    <w:rsid w:val="1F5FA4E7"/>
    <w:rsid w:val="1F6EC29E"/>
    <w:rsid w:val="1F7F8EE8"/>
    <w:rsid w:val="1FACBDCF"/>
    <w:rsid w:val="27EB8B0A"/>
    <w:rsid w:val="29E84395"/>
    <w:rsid w:val="337F0ED4"/>
    <w:rsid w:val="33DC13C4"/>
    <w:rsid w:val="396ABA36"/>
    <w:rsid w:val="3E3F172A"/>
    <w:rsid w:val="3EC778B3"/>
    <w:rsid w:val="43FC1B0E"/>
    <w:rsid w:val="47502688"/>
    <w:rsid w:val="48446996"/>
    <w:rsid w:val="4F5229D3"/>
    <w:rsid w:val="51265054"/>
    <w:rsid w:val="573F2A87"/>
    <w:rsid w:val="5791383A"/>
    <w:rsid w:val="57F32E4F"/>
    <w:rsid w:val="59F3C614"/>
    <w:rsid w:val="5BDFA4E1"/>
    <w:rsid w:val="5BFFAC6E"/>
    <w:rsid w:val="5FDF52D2"/>
    <w:rsid w:val="61013C1D"/>
    <w:rsid w:val="673F3BDF"/>
    <w:rsid w:val="6DB96134"/>
    <w:rsid w:val="6E35746E"/>
    <w:rsid w:val="6EFBEBC1"/>
    <w:rsid w:val="6F27385A"/>
    <w:rsid w:val="6FC64A3A"/>
    <w:rsid w:val="6FE7B71D"/>
    <w:rsid w:val="6FFB60F7"/>
    <w:rsid w:val="73FD599A"/>
    <w:rsid w:val="75EF87B1"/>
    <w:rsid w:val="76DE4515"/>
    <w:rsid w:val="77B1727B"/>
    <w:rsid w:val="7A5FDDB6"/>
    <w:rsid w:val="7BBF8B60"/>
    <w:rsid w:val="7BF83CFE"/>
    <w:rsid w:val="7CFB446E"/>
    <w:rsid w:val="7DFF6D72"/>
    <w:rsid w:val="7EBED205"/>
    <w:rsid w:val="7F2E7378"/>
    <w:rsid w:val="7F3749A0"/>
    <w:rsid w:val="7F7F532A"/>
    <w:rsid w:val="7F976B99"/>
    <w:rsid w:val="7FAEE9B9"/>
    <w:rsid w:val="7FC7D998"/>
    <w:rsid w:val="7FE72699"/>
    <w:rsid w:val="7FF54691"/>
    <w:rsid w:val="7FFA8A3B"/>
    <w:rsid w:val="7FFD7AF4"/>
    <w:rsid w:val="8DD90BE7"/>
    <w:rsid w:val="9CFF5492"/>
    <w:rsid w:val="9DEF34B6"/>
    <w:rsid w:val="AB86BFAC"/>
    <w:rsid w:val="AFFD1F0B"/>
    <w:rsid w:val="B3FE6B9A"/>
    <w:rsid w:val="BBF5CAC6"/>
    <w:rsid w:val="BF6E649F"/>
    <w:rsid w:val="BFF71503"/>
    <w:rsid w:val="BFFC1523"/>
    <w:rsid w:val="BFFF07FA"/>
    <w:rsid w:val="D6571935"/>
    <w:rsid w:val="DEBA8E4D"/>
    <w:rsid w:val="DF3FC191"/>
    <w:rsid w:val="DF5E4579"/>
    <w:rsid w:val="DFBF24EA"/>
    <w:rsid w:val="DFDFFB7C"/>
    <w:rsid w:val="EAAF3531"/>
    <w:rsid w:val="EAE7E973"/>
    <w:rsid w:val="ED5994EB"/>
    <w:rsid w:val="EDFB0F10"/>
    <w:rsid w:val="EECF97ED"/>
    <w:rsid w:val="EF5B5644"/>
    <w:rsid w:val="EFB31B7C"/>
    <w:rsid w:val="F5751544"/>
    <w:rsid w:val="F5FD9D22"/>
    <w:rsid w:val="F6BBD338"/>
    <w:rsid w:val="F7760820"/>
    <w:rsid w:val="FBB80839"/>
    <w:rsid w:val="FBFB2372"/>
    <w:rsid w:val="FBFEE440"/>
    <w:rsid w:val="FD8F6041"/>
    <w:rsid w:val="FDB7284D"/>
    <w:rsid w:val="FDDF9D3E"/>
    <w:rsid w:val="FE99A519"/>
    <w:rsid w:val="FEB5C92E"/>
    <w:rsid w:val="FEBE71AB"/>
    <w:rsid w:val="FEEFD650"/>
    <w:rsid w:val="FEFA2B95"/>
    <w:rsid w:val="FF2EACF3"/>
    <w:rsid w:val="FF6268D0"/>
    <w:rsid w:val="FF7713F7"/>
    <w:rsid w:val="FFEDA454"/>
    <w:rsid w:val="FFFC8740"/>
    <w:rsid w:val="FFFD31D1"/>
    <w:rsid w:val="FFFD9AFB"/>
    <w:rsid w:val="FFFEC57A"/>
    <w:rsid w:val="FFFEC7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0" w:semiHidden="0" w:name="header"/>
    <w:lsdException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/>
      <w:kern w:val="2"/>
      <w:sz w:val="31"/>
      <w:szCs w:val="24"/>
      <w:lang w:val="en-US" w:eastAsia="zh-CN" w:bidi="ar-SA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Body Text 2"/>
    <w:basedOn w:val="1"/>
    <w:next w:val="3"/>
    <w:qFormat/>
    <w:uiPriority w:val="0"/>
    <w:pPr>
      <w:spacing w:before="100" w:beforeAutospacing="1" w:after="120" w:line="480" w:lineRule="auto"/>
      <w:ind w:firstLine="624" w:firstLineChars="200"/>
    </w:pPr>
    <w:rPr>
      <w:rFonts w:cs="Times New Roman"/>
      <w:kern w:val="0"/>
      <w:szCs w:val="20"/>
    </w:rPr>
  </w:style>
  <w:style w:type="paragraph" w:styleId="5">
    <w:name w:val="Body Text First Indent 2"/>
    <w:basedOn w:val="6"/>
    <w:next w:val="1"/>
    <w:unhideWhenUsed/>
    <w:qFormat/>
    <w:uiPriority w:val="99"/>
    <w:pPr>
      <w:ind w:firstLine="420" w:firstLineChars="200"/>
    </w:pPr>
  </w:style>
  <w:style w:type="paragraph" w:styleId="6">
    <w:name w:val="Body Text Indent"/>
    <w:basedOn w:val="1"/>
    <w:next w:val="7"/>
    <w:unhideWhenUsed/>
    <w:qFormat/>
    <w:uiPriority w:val="99"/>
    <w:pPr>
      <w:adjustRightInd w:val="0"/>
      <w:snapToGrid w:val="0"/>
      <w:spacing w:line="540" w:lineRule="exact"/>
      <w:ind w:right="298" w:firstLine="630"/>
      <w:textAlignment w:val="baseline"/>
    </w:pPr>
    <w:rPr>
      <w:rFonts w:eastAsia="黑体"/>
      <w:b/>
      <w:bCs/>
      <w:spacing w:val="6"/>
      <w:kern w:val="32"/>
    </w:rPr>
  </w:style>
  <w:style w:type="paragraph" w:styleId="7">
    <w:name w:val="envelope return"/>
    <w:basedOn w:val="1"/>
    <w:unhideWhenUsed/>
    <w:qFormat/>
    <w:uiPriority w:val="99"/>
    <w:pPr>
      <w:snapToGrid w:val="0"/>
    </w:pPr>
    <w:rPr>
      <w:rFonts w:ascii="Arial" w:hAnsi="Arial" w:eastAsia="微软雅黑"/>
    </w:rPr>
  </w:style>
  <w:style w:type="paragraph" w:styleId="8">
    <w:name w:val="Date"/>
    <w:basedOn w:val="1"/>
    <w:next w:val="1"/>
    <w:link w:val="14"/>
    <w:uiPriority w:val="0"/>
    <w:rPr>
      <w:rFonts w:ascii="仿宋_GB2312"/>
      <w:sz w:val="32"/>
    </w:rPr>
  </w:style>
  <w:style w:type="paragraph" w:styleId="9">
    <w:name w:val="footer"/>
    <w:basedOn w:val="1"/>
    <w:link w:val="15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18"/>
    </w:rPr>
  </w:style>
  <w:style w:type="paragraph" w:styleId="10">
    <w:name w:val="header"/>
    <w:basedOn w:val="1"/>
    <w:link w:val="16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sz w:val="18"/>
      <w:szCs w:val="18"/>
    </w:rPr>
  </w:style>
  <w:style w:type="character" w:styleId="13">
    <w:name w:val="page number"/>
    <w:basedOn w:val="12"/>
    <w:uiPriority w:val="0"/>
  </w:style>
  <w:style w:type="character" w:customStyle="1" w:styleId="14">
    <w:name w:val=" Char Char"/>
    <w:link w:val="8"/>
    <w:uiPriority w:val="0"/>
    <w:rPr>
      <w:rFonts w:ascii="仿宋_GB2312" w:eastAsia="仿宋_GB2312"/>
      <w:kern w:val="2"/>
      <w:sz w:val="32"/>
      <w:szCs w:val="24"/>
      <w:lang w:val="en-US" w:eastAsia="zh-CN" w:bidi="ar-SA"/>
    </w:rPr>
  </w:style>
  <w:style w:type="character" w:customStyle="1" w:styleId="15">
    <w:name w:val=" Char Char1"/>
    <w:link w:val="9"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16">
    <w:name w:val=" Char Char2"/>
    <w:link w:val="10"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7827;&#21335;&#30465;2026&#24180;&#24212;&#24613;&#22791;&#29992;&#30005;&#28304;&#36864;&#20986;&#21517;&#21333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河南省2026年应急备用电源退出名单.dot</Template>
  <Pages>1</Pages>
  <Words>91</Words>
  <Characters>97</Characters>
  <Lines>13</Lines>
  <Paragraphs>6</Paragraphs>
  <TotalTime>981.666666666667</TotalTime>
  <ScaleCrop>false</ScaleCrop>
  <LinksUpToDate>false</LinksUpToDate>
  <CharactersWithSpaces>99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2026-05-09T07:32:00Z</dcterms:created>
  <dc:creator>佳宁</dc:creator>
  <cp:lastModifiedBy>佳宁</cp:lastModifiedBy>
  <dcterms:modified xsi:type="dcterms:W3CDTF">2026-05-09T07:33:06Z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eyJoZGlkIjoiNzQ1NWMyMmEyNTE0NjY5MDI2MmMyMTFjZWU4ZDI0YzgiLCJ1c2VySWQiOiIxNTY1NjUwNTYwIn0=</vt:lpwstr>
  </property>
  <property fmtid="{D5CDD505-2E9C-101B-9397-08002B2CF9AE}" pid="4" name="ICV">
    <vt:lpwstr>11BCA7AC97D647B5BD24F0DC5589CEE3_11</vt:lpwstr>
  </property>
</Properties>
</file>