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66896" w14:textId="77777777" w:rsidR="00D1488D" w:rsidRDefault="00D1488D" w:rsidP="00D1488D">
      <w:pPr>
        <w:ind w:firstLine="640"/>
      </w:pPr>
    </w:p>
    <w:p w14:paraId="096726AD" w14:textId="77777777" w:rsidR="00D1488D" w:rsidRPr="003C4899" w:rsidRDefault="00D1488D" w:rsidP="007069FE">
      <w:pPr>
        <w:ind w:firstLineChars="0" w:firstLine="0"/>
        <w:jc w:val="center"/>
        <w:rPr>
          <w:rFonts w:ascii="方正小标宋简体" w:eastAsia="方正小标宋简体"/>
          <w:sz w:val="44"/>
          <w:szCs w:val="36"/>
        </w:rPr>
      </w:pPr>
      <w:r w:rsidRPr="003C4899">
        <w:rPr>
          <w:rFonts w:ascii="方正小标宋简体" w:eastAsia="方正小标宋简体" w:hint="eastAsia"/>
          <w:sz w:val="44"/>
          <w:szCs w:val="36"/>
        </w:rPr>
        <w:t>评测表填报真实性承诺函</w:t>
      </w:r>
    </w:p>
    <w:p w14:paraId="554368B4" w14:textId="77777777" w:rsidR="00D1488D" w:rsidRPr="003C4899" w:rsidRDefault="00D1488D" w:rsidP="00D1488D">
      <w:pPr>
        <w:ind w:firstLine="640"/>
      </w:pPr>
    </w:p>
    <w:p w14:paraId="1614A187" w14:textId="77777777" w:rsidR="00D1488D" w:rsidRPr="003C4899" w:rsidRDefault="00D1488D" w:rsidP="00D1488D">
      <w:pPr>
        <w:ind w:firstLine="640"/>
      </w:pPr>
    </w:p>
    <w:p w14:paraId="30856D3E" w14:textId="77777777" w:rsidR="00D1488D" w:rsidRPr="003C4899" w:rsidRDefault="00D1488D" w:rsidP="00D1488D">
      <w:pPr>
        <w:ind w:firstLine="640"/>
      </w:pPr>
      <w:r w:rsidRPr="003C4899">
        <w:rPr>
          <w:rFonts w:hint="eastAsia"/>
        </w:rPr>
        <w:t>本企业根据自身实际情况自主、自愿填报中小企业数字化水平评测表，现郑重承诺如下</w:t>
      </w:r>
      <w:r w:rsidRPr="003C4899">
        <w:rPr>
          <w:rFonts w:hint="eastAsia"/>
        </w:rPr>
        <w:t>:</w:t>
      </w:r>
    </w:p>
    <w:p w14:paraId="09BCBC04" w14:textId="77777777" w:rsidR="00D1488D" w:rsidRPr="003C4899" w:rsidRDefault="00D1488D" w:rsidP="00D1488D">
      <w:pPr>
        <w:ind w:firstLine="640"/>
      </w:pPr>
      <w:r w:rsidRPr="003C4899">
        <w:rPr>
          <w:rFonts w:hint="eastAsia"/>
        </w:rPr>
        <w:t>以上所填内容和提交资料均准确、真实、合法、有效、无涉密信息，本企业愿为此承担有关法律责任。</w:t>
      </w:r>
    </w:p>
    <w:p w14:paraId="2885ACC9" w14:textId="77777777" w:rsidR="00D1488D" w:rsidRPr="003C4899" w:rsidRDefault="00D1488D" w:rsidP="00D1488D">
      <w:pPr>
        <w:ind w:firstLine="640"/>
      </w:pPr>
    </w:p>
    <w:p w14:paraId="2B4271DD" w14:textId="77777777" w:rsidR="00D1488D" w:rsidRPr="003C4899" w:rsidRDefault="00D1488D" w:rsidP="00D1488D">
      <w:pPr>
        <w:ind w:firstLine="640"/>
      </w:pPr>
    </w:p>
    <w:p w14:paraId="2F16F2C5" w14:textId="77777777" w:rsidR="00D1488D" w:rsidRPr="003C4899" w:rsidRDefault="00D1488D" w:rsidP="00D1488D">
      <w:pPr>
        <w:ind w:firstLine="640"/>
      </w:pPr>
    </w:p>
    <w:p w14:paraId="1E6C2DFC" w14:textId="77777777" w:rsidR="00D1488D" w:rsidRPr="003C4899" w:rsidRDefault="00D1488D" w:rsidP="00D1488D">
      <w:pPr>
        <w:ind w:firstLine="640"/>
      </w:pPr>
    </w:p>
    <w:p w14:paraId="372CDBCA" w14:textId="77777777" w:rsidR="00D1488D" w:rsidRPr="003C4899" w:rsidRDefault="00D1488D" w:rsidP="00D1488D">
      <w:pPr>
        <w:ind w:firstLine="640"/>
      </w:pPr>
    </w:p>
    <w:p w14:paraId="4EF8938C" w14:textId="08A2A8CA" w:rsidR="00D1488D" w:rsidRPr="003C4899" w:rsidRDefault="00D1488D" w:rsidP="007069FE">
      <w:pPr>
        <w:ind w:right="1280" w:firstLineChars="1000" w:firstLine="3200"/>
      </w:pPr>
      <w:r w:rsidRPr="003C4899">
        <w:rPr>
          <w:rFonts w:hint="eastAsia"/>
        </w:rPr>
        <w:t>填写单位（盖单位</w:t>
      </w:r>
      <w:r w:rsidR="007069FE" w:rsidRPr="003C4899">
        <w:rPr>
          <w:rFonts w:hint="eastAsia"/>
        </w:rPr>
        <w:t>公</w:t>
      </w:r>
      <w:r w:rsidRPr="003C4899">
        <w:rPr>
          <w:rFonts w:hint="eastAsia"/>
        </w:rPr>
        <w:t>章）：</w:t>
      </w:r>
      <w:r w:rsidRPr="003C4899">
        <w:rPr>
          <w:rFonts w:hint="eastAsia"/>
        </w:rPr>
        <w:t xml:space="preserve">                </w:t>
      </w:r>
    </w:p>
    <w:p w14:paraId="3141406C" w14:textId="77777777" w:rsidR="00D1488D" w:rsidRPr="003C4899" w:rsidRDefault="00D1488D" w:rsidP="007069FE">
      <w:pPr>
        <w:ind w:right="1280" w:firstLineChars="1200" w:firstLine="3840"/>
      </w:pPr>
      <w:r w:rsidRPr="003C4899">
        <w:rPr>
          <w:rFonts w:hint="eastAsia"/>
        </w:rPr>
        <w:t>企业对接人（签字）：</w:t>
      </w:r>
      <w:r w:rsidRPr="003C4899">
        <w:rPr>
          <w:rFonts w:hint="eastAsia"/>
        </w:rPr>
        <w:t xml:space="preserve">                      </w:t>
      </w:r>
    </w:p>
    <w:p w14:paraId="128E165B" w14:textId="08A76051" w:rsidR="00A41A41" w:rsidRPr="005F3F79" w:rsidRDefault="007069FE" w:rsidP="00646C7F">
      <w:pPr>
        <w:ind w:right="1280" w:firstLine="640"/>
        <w:jc w:val="center"/>
        <w:rPr>
          <w:rFonts w:hint="eastAsia"/>
        </w:rPr>
      </w:pPr>
      <w:r w:rsidRPr="003C4899">
        <w:rPr>
          <w:rFonts w:hint="eastAsia"/>
        </w:rPr>
        <w:t xml:space="preserve">                                                     </w:t>
      </w:r>
      <w:r w:rsidR="00D1488D" w:rsidRPr="003C4899">
        <w:rPr>
          <w:rFonts w:hint="eastAsia"/>
        </w:rPr>
        <w:t>年</w:t>
      </w:r>
      <w:r w:rsidR="00D1488D" w:rsidRPr="003C4899">
        <w:rPr>
          <w:rFonts w:hint="eastAsia"/>
        </w:rPr>
        <w:t xml:space="preserve">      </w:t>
      </w:r>
      <w:r w:rsidR="00D1488D" w:rsidRPr="003C4899">
        <w:rPr>
          <w:rFonts w:hint="eastAsia"/>
        </w:rPr>
        <w:t>月</w:t>
      </w:r>
      <w:r w:rsidR="00D1488D" w:rsidRPr="003C4899">
        <w:rPr>
          <w:rFonts w:hint="eastAsia"/>
        </w:rPr>
        <w:t xml:space="preserve">        </w:t>
      </w:r>
      <w:r w:rsidR="00D1488D" w:rsidRPr="003C4899">
        <w:rPr>
          <w:rFonts w:hint="eastAsia"/>
        </w:rPr>
        <w:t>日</w:t>
      </w:r>
    </w:p>
    <w:sectPr w:rsidR="00A41A41" w:rsidRPr="005F3F79" w:rsidSect="00B25A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9A8BD" w14:textId="77777777" w:rsidR="003D2402" w:rsidRDefault="003D2402" w:rsidP="008B34DA">
      <w:pPr>
        <w:ind w:firstLine="640"/>
      </w:pPr>
      <w:r>
        <w:separator/>
      </w:r>
    </w:p>
  </w:endnote>
  <w:endnote w:type="continuationSeparator" w:id="0">
    <w:p w14:paraId="459714DB" w14:textId="77777777" w:rsidR="003D2402" w:rsidRDefault="003D2402" w:rsidP="008B34DA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FD408" w14:textId="77777777" w:rsidR="00B25A58" w:rsidRDefault="00B25A58">
    <w:pPr>
      <w:pStyle w:val="ab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432A8" w14:textId="78E27F72" w:rsidR="00551F37" w:rsidRDefault="00551F37">
    <w:pPr>
      <w:pStyle w:val="ab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A4801" w14:textId="77777777" w:rsidR="00B25A58" w:rsidRDefault="00B25A58">
    <w:pPr>
      <w:pStyle w:val="ab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DC2CC" w14:textId="77777777" w:rsidR="003D2402" w:rsidRDefault="003D2402" w:rsidP="008B34DA">
      <w:pPr>
        <w:ind w:firstLine="640"/>
      </w:pPr>
      <w:r>
        <w:separator/>
      </w:r>
    </w:p>
  </w:footnote>
  <w:footnote w:type="continuationSeparator" w:id="0">
    <w:p w14:paraId="2A284577" w14:textId="77777777" w:rsidR="003D2402" w:rsidRDefault="003D2402" w:rsidP="008B34DA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51E82" w14:textId="77777777" w:rsidR="00B25A58" w:rsidRDefault="00B25A58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A8FAC" w14:textId="77777777" w:rsidR="00551F37" w:rsidRDefault="00551F37">
    <w:pPr>
      <w:pStyle w:val="a9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B89C9" w14:textId="77777777" w:rsidR="00B25A58" w:rsidRDefault="00B25A58">
    <w:pPr>
      <w:pStyle w:val="a9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F1B5EB8"/>
    <w:multiLevelType w:val="singleLevel"/>
    <w:tmpl w:val="CF1B5EB8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  <w:b/>
        <w:bCs/>
      </w:rPr>
    </w:lvl>
  </w:abstractNum>
  <w:abstractNum w:abstractNumId="1" w15:restartNumberingAfterBreak="0">
    <w:nsid w:val="F4ED0CCB"/>
    <w:multiLevelType w:val="singleLevel"/>
    <w:tmpl w:val="27C63A58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000E45C6"/>
    <w:multiLevelType w:val="hybridMultilevel"/>
    <w:tmpl w:val="2E0E19B6"/>
    <w:lvl w:ilvl="0" w:tplc="B0E4AF5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00777FD9"/>
    <w:multiLevelType w:val="hybridMultilevel"/>
    <w:tmpl w:val="B0B8094E"/>
    <w:lvl w:ilvl="0" w:tplc="CA583D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E5A1BA"/>
    <w:multiLevelType w:val="singleLevel"/>
    <w:tmpl w:val="08E5A1BA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  <w:b/>
        <w:bCs/>
      </w:rPr>
    </w:lvl>
  </w:abstractNum>
  <w:abstractNum w:abstractNumId="5" w15:restartNumberingAfterBreak="0">
    <w:nsid w:val="10CC1435"/>
    <w:multiLevelType w:val="hybridMultilevel"/>
    <w:tmpl w:val="6AB64636"/>
    <w:lvl w:ilvl="0" w:tplc="0BA4DF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544626B"/>
    <w:multiLevelType w:val="hybridMultilevel"/>
    <w:tmpl w:val="E4E48044"/>
    <w:lvl w:ilvl="0" w:tplc="E63E682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7" w15:restartNumberingAfterBreak="0">
    <w:nsid w:val="2E912CCE"/>
    <w:multiLevelType w:val="hybridMultilevel"/>
    <w:tmpl w:val="C6928292"/>
    <w:lvl w:ilvl="0" w:tplc="FCA4CE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84E5A0C"/>
    <w:multiLevelType w:val="hybridMultilevel"/>
    <w:tmpl w:val="A066E308"/>
    <w:lvl w:ilvl="0" w:tplc="910871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3B5452DD"/>
    <w:multiLevelType w:val="hybridMultilevel"/>
    <w:tmpl w:val="198675E0"/>
    <w:lvl w:ilvl="0" w:tplc="783286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FF946C3"/>
    <w:multiLevelType w:val="hybridMultilevel"/>
    <w:tmpl w:val="B958D974"/>
    <w:lvl w:ilvl="0" w:tplc="B094A1D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5FCF493F"/>
    <w:multiLevelType w:val="hybridMultilevel"/>
    <w:tmpl w:val="6BAC4052"/>
    <w:lvl w:ilvl="0" w:tplc="A8D43C9A">
      <w:start w:val="1"/>
      <w:numFmt w:val="japaneseCounting"/>
      <w:lvlText w:val="%1、"/>
      <w:lvlJc w:val="left"/>
      <w:pPr>
        <w:ind w:left="648" w:hanging="64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0D753E2"/>
    <w:multiLevelType w:val="hybridMultilevel"/>
    <w:tmpl w:val="DAAC95AC"/>
    <w:lvl w:ilvl="0" w:tplc="3D3EC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7B05BB1"/>
    <w:multiLevelType w:val="singleLevel"/>
    <w:tmpl w:val="C2B66356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4" w15:restartNumberingAfterBreak="0">
    <w:nsid w:val="6C6957F8"/>
    <w:multiLevelType w:val="hybridMultilevel"/>
    <w:tmpl w:val="FDC4E378"/>
    <w:lvl w:ilvl="0" w:tplc="92EE54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CBC1AF7"/>
    <w:multiLevelType w:val="hybridMultilevel"/>
    <w:tmpl w:val="D8E8C41A"/>
    <w:lvl w:ilvl="0" w:tplc="18000E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F8270DF"/>
    <w:multiLevelType w:val="hybridMultilevel"/>
    <w:tmpl w:val="5B2C10C0"/>
    <w:lvl w:ilvl="0" w:tplc="54A2384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1629235284">
    <w:abstractNumId w:val="8"/>
  </w:num>
  <w:num w:numId="2" w16cid:durableId="671955477">
    <w:abstractNumId w:val="3"/>
  </w:num>
  <w:num w:numId="3" w16cid:durableId="321009914">
    <w:abstractNumId w:val="7"/>
  </w:num>
  <w:num w:numId="4" w16cid:durableId="1379940051">
    <w:abstractNumId w:val="5"/>
  </w:num>
  <w:num w:numId="5" w16cid:durableId="686255166">
    <w:abstractNumId w:val="11"/>
  </w:num>
  <w:num w:numId="6" w16cid:durableId="1304850141">
    <w:abstractNumId w:val="6"/>
  </w:num>
  <w:num w:numId="7" w16cid:durableId="423765150">
    <w:abstractNumId w:val="15"/>
  </w:num>
  <w:num w:numId="8" w16cid:durableId="1579903038">
    <w:abstractNumId w:val="10"/>
  </w:num>
  <w:num w:numId="9" w16cid:durableId="123281934">
    <w:abstractNumId w:val="16"/>
  </w:num>
  <w:num w:numId="10" w16cid:durableId="87502028">
    <w:abstractNumId w:val="2"/>
  </w:num>
  <w:num w:numId="11" w16cid:durableId="1196652029">
    <w:abstractNumId w:val="9"/>
  </w:num>
  <w:num w:numId="12" w16cid:durableId="8264450">
    <w:abstractNumId w:val="14"/>
  </w:num>
  <w:num w:numId="13" w16cid:durableId="1343126219">
    <w:abstractNumId w:val="12"/>
  </w:num>
  <w:num w:numId="14" w16cid:durableId="1757289142">
    <w:abstractNumId w:val="4"/>
  </w:num>
  <w:num w:numId="15" w16cid:durableId="1707026316">
    <w:abstractNumId w:val="0"/>
  </w:num>
  <w:num w:numId="16" w16cid:durableId="1447889685">
    <w:abstractNumId w:val="13"/>
  </w:num>
  <w:num w:numId="17" w16cid:durableId="1408377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efaultTabStop w:val="4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4F"/>
    <w:rsid w:val="00002000"/>
    <w:rsid w:val="0001797F"/>
    <w:rsid w:val="00022572"/>
    <w:rsid w:val="00035E7A"/>
    <w:rsid w:val="000545AB"/>
    <w:rsid w:val="000867F2"/>
    <w:rsid w:val="00093ED9"/>
    <w:rsid w:val="000A379C"/>
    <w:rsid w:val="000D0E2A"/>
    <w:rsid w:val="000E00BB"/>
    <w:rsid w:val="00136BB8"/>
    <w:rsid w:val="001500DF"/>
    <w:rsid w:val="00153E51"/>
    <w:rsid w:val="001734F5"/>
    <w:rsid w:val="00182E35"/>
    <w:rsid w:val="00184CB0"/>
    <w:rsid w:val="0018613B"/>
    <w:rsid w:val="0018691E"/>
    <w:rsid w:val="0019256E"/>
    <w:rsid w:val="001A5A1A"/>
    <w:rsid w:val="001A63D2"/>
    <w:rsid w:val="001C116E"/>
    <w:rsid w:val="001F23A2"/>
    <w:rsid w:val="001F4F49"/>
    <w:rsid w:val="00200DCE"/>
    <w:rsid w:val="00201C3E"/>
    <w:rsid w:val="00214078"/>
    <w:rsid w:val="002204EF"/>
    <w:rsid w:val="00222DC1"/>
    <w:rsid w:val="0024504A"/>
    <w:rsid w:val="00247CBE"/>
    <w:rsid w:val="00263F1B"/>
    <w:rsid w:val="00264A4F"/>
    <w:rsid w:val="002A0583"/>
    <w:rsid w:val="002A1DFE"/>
    <w:rsid w:val="002C481A"/>
    <w:rsid w:val="002D1490"/>
    <w:rsid w:val="002D798F"/>
    <w:rsid w:val="002E208F"/>
    <w:rsid w:val="00306C0B"/>
    <w:rsid w:val="0030752E"/>
    <w:rsid w:val="003174B6"/>
    <w:rsid w:val="00337FA5"/>
    <w:rsid w:val="00341468"/>
    <w:rsid w:val="003650BF"/>
    <w:rsid w:val="00365CD5"/>
    <w:rsid w:val="00367EC3"/>
    <w:rsid w:val="00377310"/>
    <w:rsid w:val="00383750"/>
    <w:rsid w:val="00390BE4"/>
    <w:rsid w:val="0039639D"/>
    <w:rsid w:val="003A7ACC"/>
    <w:rsid w:val="003C4899"/>
    <w:rsid w:val="003D2402"/>
    <w:rsid w:val="003E64C3"/>
    <w:rsid w:val="003F14AA"/>
    <w:rsid w:val="00417292"/>
    <w:rsid w:val="00434E50"/>
    <w:rsid w:val="00440215"/>
    <w:rsid w:val="0046728B"/>
    <w:rsid w:val="00471490"/>
    <w:rsid w:val="00486E2D"/>
    <w:rsid w:val="004B0A3F"/>
    <w:rsid w:val="004B3D01"/>
    <w:rsid w:val="004D4376"/>
    <w:rsid w:val="004E05AC"/>
    <w:rsid w:val="004E4FB4"/>
    <w:rsid w:val="005000CB"/>
    <w:rsid w:val="00524667"/>
    <w:rsid w:val="00551F37"/>
    <w:rsid w:val="00552F31"/>
    <w:rsid w:val="00557E94"/>
    <w:rsid w:val="0057102D"/>
    <w:rsid w:val="0057435F"/>
    <w:rsid w:val="00581406"/>
    <w:rsid w:val="005B1DBE"/>
    <w:rsid w:val="005D5317"/>
    <w:rsid w:val="005E164C"/>
    <w:rsid w:val="005E4E97"/>
    <w:rsid w:val="005F0624"/>
    <w:rsid w:val="005F3F79"/>
    <w:rsid w:val="005F4ABC"/>
    <w:rsid w:val="00614880"/>
    <w:rsid w:val="00614D2A"/>
    <w:rsid w:val="00646C7F"/>
    <w:rsid w:val="006479D6"/>
    <w:rsid w:val="00654168"/>
    <w:rsid w:val="0068266A"/>
    <w:rsid w:val="00692B10"/>
    <w:rsid w:val="006A432F"/>
    <w:rsid w:val="006C16FE"/>
    <w:rsid w:val="006F18E9"/>
    <w:rsid w:val="007069FE"/>
    <w:rsid w:val="007230F9"/>
    <w:rsid w:val="00746671"/>
    <w:rsid w:val="007876B1"/>
    <w:rsid w:val="007957CA"/>
    <w:rsid w:val="007A37F6"/>
    <w:rsid w:val="007B65CA"/>
    <w:rsid w:val="007C53B2"/>
    <w:rsid w:val="007D04BC"/>
    <w:rsid w:val="00833EE6"/>
    <w:rsid w:val="00853D91"/>
    <w:rsid w:val="008815B6"/>
    <w:rsid w:val="008825D1"/>
    <w:rsid w:val="008A48D4"/>
    <w:rsid w:val="008B34DA"/>
    <w:rsid w:val="008B3EB6"/>
    <w:rsid w:val="008C322E"/>
    <w:rsid w:val="008E4EC2"/>
    <w:rsid w:val="008F4A24"/>
    <w:rsid w:val="008F7750"/>
    <w:rsid w:val="0092067E"/>
    <w:rsid w:val="00922637"/>
    <w:rsid w:val="009445E0"/>
    <w:rsid w:val="0096480A"/>
    <w:rsid w:val="0097669C"/>
    <w:rsid w:val="009955D1"/>
    <w:rsid w:val="009A1790"/>
    <w:rsid w:val="009B410C"/>
    <w:rsid w:val="009E2A19"/>
    <w:rsid w:val="009F4BD9"/>
    <w:rsid w:val="00A41A41"/>
    <w:rsid w:val="00A6454E"/>
    <w:rsid w:val="00A72099"/>
    <w:rsid w:val="00A73311"/>
    <w:rsid w:val="00A73CD3"/>
    <w:rsid w:val="00A9030C"/>
    <w:rsid w:val="00A94100"/>
    <w:rsid w:val="00A95C11"/>
    <w:rsid w:val="00A973A0"/>
    <w:rsid w:val="00AA1F83"/>
    <w:rsid w:val="00AA67EA"/>
    <w:rsid w:val="00AB3200"/>
    <w:rsid w:val="00AB5A6D"/>
    <w:rsid w:val="00AD1BB9"/>
    <w:rsid w:val="00AD68B6"/>
    <w:rsid w:val="00B00013"/>
    <w:rsid w:val="00B02975"/>
    <w:rsid w:val="00B07BA1"/>
    <w:rsid w:val="00B2296E"/>
    <w:rsid w:val="00B25A58"/>
    <w:rsid w:val="00B3163F"/>
    <w:rsid w:val="00B70597"/>
    <w:rsid w:val="00B7726B"/>
    <w:rsid w:val="00B84EBA"/>
    <w:rsid w:val="00B96D69"/>
    <w:rsid w:val="00BF33D8"/>
    <w:rsid w:val="00BF6B3D"/>
    <w:rsid w:val="00C01310"/>
    <w:rsid w:val="00C07749"/>
    <w:rsid w:val="00C27D25"/>
    <w:rsid w:val="00C315BF"/>
    <w:rsid w:val="00C576A8"/>
    <w:rsid w:val="00CA3FDB"/>
    <w:rsid w:val="00CA7AFB"/>
    <w:rsid w:val="00CD4A1D"/>
    <w:rsid w:val="00CE09DD"/>
    <w:rsid w:val="00D121D8"/>
    <w:rsid w:val="00D136E8"/>
    <w:rsid w:val="00D1488D"/>
    <w:rsid w:val="00D2352C"/>
    <w:rsid w:val="00D26241"/>
    <w:rsid w:val="00D274EA"/>
    <w:rsid w:val="00D43793"/>
    <w:rsid w:val="00D51F4A"/>
    <w:rsid w:val="00D554A9"/>
    <w:rsid w:val="00D557B7"/>
    <w:rsid w:val="00D67205"/>
    <w:rsid w:val="00D9306F"/>
    <w:rsid w:val="00DA3B24"/>
    <w:rsid w:val="00DB55E7"/>
    <w:rsid w:val="00DC0DBD"/>
    <w:rsid w:val="00DD297F"/>
    <w:rsid w:val="00E00857"/>
    <w:rsid w:val="00E04544"/>
    <w:rsid w:val="00E06191"/>
    <w:rsid w:val="00E17835"/>
    <w:rsid w:val="00E53719"/>
    <w:rsid w:val="00E80669"/>
    <w:rsid w:val="00E97B42"/>
    <w:rsid w:val="00EA5EED"/>
    <w:rsid w:val="00EB4BE4"/>
    <w:rsid w:val="00EB67E0"/>
    <w:rsid w:val="00EC441E"/>
    <w:rsid w:val="00EE7D2E"/>
    <w:rsid w:val="00EF21B0"/>
    <w:rsid w:val="00EF221A"/>
    <w:rsid w:val="00F12A8B"/>
    <w:rsid w:val="00F12C2B"/>
    <w:rsid w:val="00F16C39"/>
    <w:rsid w:val="00F372EB"/>
    <w:rsid w:val="00F45059"/>
    <w:rsid w:val="00F469C8"/>
    <w:rsid w:val="00F46FC1"/>
    <w:rsid w:val="00F61DE8"/>
    <w:rsid w:val="00F77AD3"/>
    <w:rsid w:val="00F8459E"/>
    <w:rsid w:val="00F92514"/>
    <w:rsid w:val="00F93146"/>
    <w:rsid w:val="00FE3038"/>
    <w:rsid w:val="00FE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42203"/>
  <w15:chartTrackingRefBased/>
  <w15:docId w15:val="{177F0E58-471C-4A1C-86FE-7B8DAE77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8B6"/>
    <w:pPr>
      <w:widowControl w:val="0"/>
      <w:spacing w:line="56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1790"/>
    <w:pPr>
      <w:keepNext/>
      <w:keepLines/>
      <w:spacing w:line="360" w:lineRule="auto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27D25"/>
    <w:pPr>
      <w:keepNext/>
      <w:keepLines/>
      <w:spacing w:line="360" w:lineRule="auto"/>
      <w:outlineLvl w:val="1"/>
    </w:pPr>
    <w:rPr>
      <w:rFonts w:eastAsia="楷体_GB2312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7669C"/>
    <w:pPr>
      <w:keepNext/>
      <w:keepLines/>
      <w:spacing w:line="360" w:lineRule="auto"/>
      <w:outlineLvl w:val="2"/>
    </w:pPr>
    <w:rPr>
      <w:b/>
      <w:bCs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A4F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669C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character" w:customStyle="1" w:styleId="a4">
    <w:name w:val="标题 字符"/>
    <w:basedOn w:val="a0"/>
    <w:link w:val="a3"/>
    <w:uiPriority w:val="10"/>
    <w:rsid w:val="0097669C"/>
    <w:rPr>
      <w:rFonts w:ascii="Times New Roman" w:eastAsia="方正小标宋简体" w:hAnsi="Times New Roman" w:cstheme="majorBidi"/>
      <w:bCs/>
      <w:sz w:val="44"/>
      <w:szCs w:val="32"/>
    </w:rPr>
  </w:style>
  <w:style w:type="character" w:customStyle="1" w:styleId="10">
    <w:name w:val="标题 1 字符"/>
    <w:basedOn w:val="a0"/>
    <w:link w:val="1"/>
    <w:uiPriority w:val="9"/>
    <w:rsid w:val="009A1790"/>
    <w:rPr>
      <w:rFonts w:ascii="等线" w:eastAsia="黑体" w:hAnsi="等线" w:cs="Times New Roman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C27D25"/>
    <w:rPr>
      <w:rFonts w:ascii="Times New Roman" w:eastAsia="楷体_GB2312" w:hAnsi="Times New Roman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97669C"/>
    <w:rPr>
      <w:rFonts w:ascii="Times New Roman" w:eastAsia="仿宋_GB2312" w:hAnsi="Times New Roman"/>
      <w:b/>
      <w:bCs/>
      <w:sz w:val="32"/>
      <w:szCs w:val="32"/>
    </w:rPr>
  </w:style>
  <w:style w:type="paragraph" w:styleId="a5">
    <w:name w:val="Body Text"/>
    <w:basedOn w:val="a"/>
    <w:link w:val="a6"/>
    <w:uiPriority w:val="99"/>
    <w:qFormat/>
    <w:rsid w:val="00264A4F"/>
    <w:pPr>
      <w:spacing w:before="100" w:line="360" w:lineRule="exact"/>
      <w:jc w:val="center"/>
    </w:pPr>
    <w:rPr>
      <w:rFonts w:ascii="仿宋_GB2312" w:hAnsi="华文中宋"/>
      <w:sz w:val="24"/>
    </w:rPr>
  </w:style>
  <w:style w:type="character" w:customStyle="1" w:styleId="a6">
    <w:name w:val="正文文本 字符"/>
    <w:basedOn w:val="a0"/>
    <w:link w:val="a5"/>
    <w:uiPriority w:val="99"/>
    <w:rsid w:val="00264A4F"/>
    <w:rPr>
      <w:rFonts w:ascii="仿宋_GB2312" w:eastAsia="仿宋_GB2312" w:hAnsi="华文中宋" w:cs="Times New Roman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64A4F"/>
    <w:rPr>
      <w:rFonts w:asciiTheme="majorHAnsi" w:eastAsiaTheme="majorEastAsia" w:hAnsiTheme="majorHAnsi" w:cstheme="majorBidi"/>
      <w:b/>
      <w:bCs/>
      <w:sz w:val="24"/>
      <w:szCs w:val="24"/>
      <w14:ligatures w14:val="none"/>
    </w:rPr>
  </w:style>
  <w:style w:type="table" w:styleId="a7">
    <w:name w:val="Table Grid"/>
    <w:basedOn w:val="a1"/>
    <w:uiPriority w:val="39"/>
    <w:rsid w:val="00264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3163F"/>
    <w:pPr>
      <w:ind w:firstLine="420"/>
    </w:pPr>
  </w:style>
  <w:style w:type="paragraph" w:styleId="a9">
    <w:name w:val="header"/>
    <w:basedOn w:val="a"/>
    <w:link w:val="aa"/>
    <w:unhideWhenUsed/>
    <w:qFormat/>
    <w:rsid w:val="008B34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8B34DA"/>
    <w:rPr>
      <w:rFonts w:ascii="等线" w:eastAsia="仿宋_GB2312" w:hAnsi="等线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rsid w:val="008B34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8B34DA"/>
    <w:rPr>
      <w:rFonts w:ascii="等线" w:eastAsia="仿宋_GB2312" w:hAnsi="等线" w:cs="Times New Roman"/>
      <w:sz w:val="18"/>
      <w:szCs w:val="18"/>
    </w:rPr>
  </w:style>
  <w:style w:type="paragraph" w:styleId="ad">
    <w:name w:val="Plain Text"/>
    <w:basedOn w:val="a"/>
    <w:link w:val="ae"/>
    <w:uiPriority w:val="99"/>
    <w:qFormat/>
    <w:rsid w:val="00853D91"/>
    <w:pPr>
      <w:spacing w:line="240" w:lineRule="auto"/>
      <w:ind w:firstLineChars="0" w:firstLine="0"/>
    </w:pPr>
    <w:rPr>
      <w:rFonts w:ascii="宋体" w:eastAsia="等线" w:hAnsi="Courier New"/>
      <w:sz w:val="21"/>
      <w:szCs w:val="20"/>
      <w14:ligatures w14:val="none"/>
    </w:rPr>
  </w:style>
  <w:style w:type="character" w:customStyle="1" w:styleId="ae">
    <w:name w:val="纯文本 字符"/>
    <w:basedOn w:val="a0"/>
    <w:link w:val="ad"/>
    <w:uiPriority w:val="99"/>
    <w:rsid w:val="00853D91"/>
    <w:rPr>
      <w:rFonts w:ascii="宋体" w:eastAsia="等线" w:hAnsi="Courier New" w:cs="Times New Roman"/>
      <w:szCs w:val="20"/>
      <w14:ligatures w14:val="none"/>
    </w:rPr>
  </w:style>
  <w:style w:type="table" w:customStyle="1" w:styleId="11">
    <w:name w:val="网格型1"/>
    <w:basedOn w:val="a1"/>
    <w:next w:val="a7"/>
    <w:qFormat/>
    <w:rsid w:val="00306C0B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next w:val="a7"/>
    <w:qFormat/>
    <w:rsid w:val="00306C0B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306C0B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annotation text"/>
    <w:basedOn w:val="a"/>
    <w:link w:val="af0"/>
    <w:qFormat/>
    <w:rsid w:val="00306C0B"/>
    <w:pPr>
      <w:autoSpaceDE w:val="0"/>
      <w:autoSpaceDN w:val="0"/>
      <w:spacing w:line="360" w:lineRule="auto"/>
      <w:ind w:firstLine="640"/>
      <w:jc w:val="left"/>
    </w:pPr>
    <w:rPr>
      <w:rFonts w:ascii="仿宋" w:eastAsia="仿宋" w:hAnsi="仿宋" w:cs="Arial Unicode MS"/>
      <w:kern w:val="0"/>
      <w:sz w:val="30"/>
      <w:szCs w:val="22"/>
      <w:lang w:val="zh-CN" w:bidi="zh-CN"/>
      <w14:ligatures w14:val="none"/>
    </w:rPr>
  </w:style>
  <w:style w:type="character" w:customStyle="1" w:styleId="af0">
    <w:name w:val="批注文字 字符"/>
    <w:basedOn w:val="a0"/>
    <w:link w:val="af"/>
    <w:rsid w:val="00306C0B"/>
    <w:rPr>
      <w:rFonts w:ascii="仿宋" w:eastAsia="仿宋" w:hAnsi="仿宋" w:cs="Arial Unicode MS"/>
      <w:kern w:val="0"/>
      <w:sz w:val="30"/>
      <w:lang w:val="zh-CN" w:bidi="zh-CN"/>
      <w14:ligatures w14:val="none"/>
    </w:rPr>
  </w:style>
  <w:style w:type="paragraph" w:styleId="af1">
    <w:name w:val="caption"/>
    <w:basedOn w:val="a"/>
    <w:next w:val="a"/>
    <w:uiPriority w:val="35"/>
    <w:unhideWhenUsed/>
    <w:qFormat/>
    <w:rsid w:val="005F0624"/>
    <w:pPr>
      <w:spacing w:line="240" w:lineRule="auto"/>
      <w:ind w:firstLineChars="0" w:firstLine="0"/>
      <w:jc w:val="center"/>
    </w:pPr>
    <w:rPr>
      <w:rFonts w:eastAsia="黑体" w:cstheme="majorBidi"/>
      <w:sz w:val="24"/>
      <w:szCs w:val="20"/>
    </w:rPr>
  </w:style>
  <w:style w:type="paragraph" w:styleId="TOC1">
    <w:name w:val="toc 1"/>
    <w:basedOn w:val="a"/>
    <w:next w:val="a"/>
    <w:autoRedefine/>
    <w:uiPriority w:val="39"/>
    <w:unhideWhenUsed/>
    <w:rsid w:val="00B25A58"/>
    <w:pPr>
      <w:ind w:firstLineChars="0" w:firstLine="0"/>
    </w:pPr>
    <w:rPr>
      <w:rFonts w:eastAsia="黑体"/>
      <w:sz w:val="28"/>
    </w:rPr>
  </w:style>
  <w:style w:type="paragraph" w:styleId="TOC2">
    <w:name w:val="toc 2"/>
    <w:basedOn w:val="a"/>
    <w:next w:val="a"/>
    <w:autoRedefine/>
    <w:uiPriority w:val="39"/>
    <w:unhideWhenUsed/>
    <w:rsid w:val="00B25A58"/>
    <w:rPr>
      <w:rFonts w:eastAsia="楷体_GB2312"/>
      <w:sz w:val="28"/>
    </w:rPr>
  </w:style>
  <w:style w:type="paragraph" w:styleId="TOC3">
    <w:name w:val="toc 3"/>
    <w:basedOn w:val="a"/>
    <w:next w:val="a"/>
    <w:autoRedefine/>
    <w:uiPriority w:val="39"/>
    <w:unhideWhenUsed/>
    <w:rsid w:val="00552F31"/>
    <w:pPr>
      <w:ind w:leftChars="400" w:left="840"/>
    </w:pPr>
  </w:style>
  <w:style w:type="character" w:styleId="af2">
    <w:name w:val="Hyperlink"/>
    <w:basedOn w:val="a0"/>
    <w:uiPriority w:val="99"/>
    <w:unhideWhenUsed/>
    <w:rsid w:val="00552F31"/>
    <w:rPr>
      <w:color w:val="0563C1" w:themeColor="hyperlink"/>
      <w:u w:val="single"/>
    </w:rPr>
  </w:style>
  <w:style w:type="paragraph" w:styleId="af3">
    <w:name w:val="Normal (Web)"/>
    <w:basedOn w:val="a"/>
    <w:qFormat/>
    <w:rsid w:val="00551F37"/>
    <w:pPr>
      <w:widowControl/>
      <w:spacing w:beforeAutospacing="1" w:afterAutospacing="1" w:line="240" w:lineRule="auto"/>
      <w:ind w:firstLineChars="0" w:firstLine="0"/>
      <w:jc w:val="left"/>
    </w:pPr>
    <w:rPr>
      <w:rFonts w:ascii="Calibri" w:eastAsia="宋体" w:hAnsi="Calibri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28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ngling\Documents\&#33258;&#23450;&#20041;%20Office%20&#27169;&#26495;\&#24120;&#29992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C9940-E029-4362-BB0C-FD61E185B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常用模板.dotx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tangling</dc:creator>
  <cp:keywords/>
  <dc:description/>
  <cp:lastModifiedBy>tangling</cp:lastModifiedBy>
  <cp:revision>4</cp:revision>
  <dcterms:created xsi:type="dcterms:W3CDTF">2024-12-10T08:22:00Z</dcterms:created>
  <dcterms:modified xsi:type="dcterms:W3CDTF">2024-12-10T08:23:00Z</dcterms:modified>
</cp:coreProperties>
</file>